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E1" w:rsidRDefault="00DD36E1" w:rsidP="009736D5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ANEXO I</w:t>
      </w:r>
    </w:p>
    <w:p w:rsidR="00DD36E1" w:rsidRDefault="00DD36E1" w:rsidP="009736D5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PLANILLA DE PRESENTACION DE OFERTAS</w:t>
      </w:r>
    </w:p>
    <w:p w:rsidR="00DD36E1" w:rsidRDefault="00DD36E1" w:rsidP="009736D5">
      <w:pPr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EXPEDIENTE 212/2014/ EDUC.AR –POLO</w:t>
      </w:r>
    </w:p>
    <w:p w:rsidR="00DD36E1" w:rsidRDefault="00DD36E1" w:rsidP="009736D5">
      <w:pPr>
        <w:spacing w:before="120" w:after="12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400"/>
        <w:gridCol w:w="1157"/>
        <w:gridCol w:w="1358"/>
        <w:gridCol w:w="1134"/>
        <w:gridCol w:w="1213"/>
      </w:tblGrid>
      <w:tr w:rsidR="00DD36E1" w:rsidTr="009736D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Subtotales</w:t>
            </w:r>
          </w:p>
        </w:tc>
      </w:tr>
      <w:tr w:rsidR="00DD36E1" w:rsidTr="009736D5">
        <w:trPr>
          <w:trHeight w:val="932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UNICO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pStyle w:val="Head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REPLICADO DE COLECCIÓN MALVINAS 2014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UNIDADES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24.000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spacing w:after="120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D36E1" w:rsidRDefault="00DD36E1">
            <w:pPr>
              <w:spacing w:after="120"/>
              <w:jc w:val="center"/>
              <w:rPr>
                <w:rFonts w:ascii="Trebuchet MS" w:hAnsi="Trebuchet MS" w:cs="Arial"/>
              </w:rPr>
            </w:pPr>
          </w:p>
        </w:tc>
      </w:tr>
    </w:tbl>
    <w:p w:rsidR="00DD36E1" w:rsidRDefault="00DD36E1" w:rsidP="009736D5">
      <w:pPr>
        <w:rPr>
          <w:rFonts w:ascii="Trebuchet MS" w:hAnsi="Trebuchet MS" w:cs="Arial"/>
          <w:sz w:val="22"/>
          <w:szCs w:val="22"/>
        </w:rPr>
      </w:pPr>
    </w:p>
    <w:p w:rsidR="00DD36E1" w:rsidRDefault="00DD36E1" w:rsidP="009736D5">
      <w:pPr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TOTAL OFERTA: $ ……………………………………………….- (Pesos: ……………………)</w:t>
      </w:r>
    </w:p>
    <w:p w:rsidR="00DD36E1" w:rsidRDefault="00DD36E1" w:rsidP="009736D5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                                                                        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DEBE INCLUIR EL I.V.A. Y DEBE ESTAR ESCRITO A MAQUINA O EN PROCESADOR DE TEXTO, SIN EXCEPCION.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RAZON SOCIAL: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DE CUIT: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DOMICILIO  PARA NOTIFICACIONES: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EMAIL Y CONTACTO:</w:t>
      </w: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DD36E1" w:rsidRDefault="00DD36E1" w:rsidP="009736D5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TELEFONICOS:</w:t>
      </w:r>
    </w:p>
    <w:p w:rsidR="00DD36E1" w:rsidRDefault="00DD36E1" w:rsidP="009736D5">
      <w:pPr>
        <w:pStyle w:val="Heading3"/>
        <w:jc w:val="center"/>
        <w:rPr>
          <w:rFonts w:ascii="Trebuchet MS" w:hAnsi="Trebuchet MS"/>
          <w:b w:val="0"/>
          <w:bCs w:val="0"/>
          <w:sz w:val="22"/>
          <w:szCs w:val="22"/>
          <w:lang w:val="pt-BR"/>
        </w:rPr>
      </w:pPr>
    </w:p>
    <w:p w:rsidR="00DD36E1" w:rsidRDefault="00DD36E1" w:rsidP="009736D5">
      <w:pPr>
        <w:rPr>
          <w:rFonts w:ascii="Trebuchet MS" w:hAnsi="Trebuchet MS" w:cs="Arial"/>
          <w:sz w:val="22"/>
          <w:szCs w:val="22"/>
          <w:lang w:val="pt-BR"/>
        </w:rPr>
      </w:pPr>
    </w:p>
    <w:p w:rsidR="00DD36E1" w:rsidRDefault="00DD36E1" w:rsidP="009736D5">
      <w:pPr>
        <w:rPr>
          <w:rFonts w:ascii="Trebuchet MS" w:hAnsi="Trebuchet MS" w:cs="Arial"/>
          <w:sz w:val="22"/>
          <w:szCs w:val="22"/>
          <w:lang w:val="pt-BR"/>
        </w:rPr>
      </w:pPr>
    </w:p>
    <w:p w:rsidR="00DD36E1" w:rsidRPr="009E3D68" w:rsidRDefault="00DD36E1" w:rsidP="009E3D68"/>
    <w:sectPr w:rsidR="00DD36E1" w:rsidRPr="009E3D68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6E1" w:rsidRDefault="00DD36E1" w:rsidP="005142A9">
      <w:r>
        <w:separator/>
      </w:r>
    </w:p>
  </w:endnote>
  <w:endnote w:type="continuationSeparator" w:id="0">
    <w:p w:rsidR="00DD36E1" w:rsidRDefault="00DD36E1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E1" w:rsidRDefault="00DD36E1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DD36E1" w:rsidRDefault="00DD36E1" w:rsidP="00156D7C">
    <w:pPr>
      <w:pStyle w:val="Footer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>
        <w:rPr>
          <w:rStyle w:val="Hyperlink"/>
          <w:rFonts w:ascii="Times New Roman" w:hAnsi="Times New Roman"/>
          <w:color w:val="999999"/>
          <w:sz w:val="18"/>
          <w:szCs w:val="20"/>
        </w:rPr>
        <w:t>www.educ.ar</w:t>
      </w:r>
    </w:hyperlink>
    <w:r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DD36E1" w:rsidRDefault="00DD36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6E1" w:rsidRDefault="00DD36E1" w:rsidP="005142A9">
      <w:r>
        <w:separator/>
      </w:r>
    </w:p>
  </w:footnote>
  <w:footnote w:type="continuationSeparator" w:id="0">
    <w:p w:rsidR="00DD36E1" w:rsidRDefault="00DD36E1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E1" w:rsidRDefault="00DD36E1">
    <w:pPr>
      <w:pStyle w:val="Header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6" o:spid="_x0000_s2049" type="#_x0000_t75" alt="membrete 2014" style="position:absolute;margin-left:-83.05pt;margin-top:-31.45pt;width:593pt;height:102.75pt;z-index:251660288;visibility:visible">
          <v:imagedata r:id="rId1" o:title=""/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50C4"/>
    <w:rsid w:val="00006798"/>
    <w:rsid w:val="000118B9"/>
    <w:rsid w:val="00075916"/>
    <w:rsid w:val="000A2182"/>
    <w:rsid w:val="000A3015"/>
    <w:rsid w:val="000B4D01"/>
    <w:rsid w:val="000D1E3A"/>
    <w:rsid w:val="001071ED"/>
    <w:rsid w:val="00156D7C"/>
    <w:rsid w:val="0015789F"/>
    <w:rsid w:val="00176B59"/>
    <w:rsid w:val="001A02A8"/>
    <w:rsid w:val="001E1BE4"/>
    <w:rsid w:val="00241033"/>
    <w:rsid w:val="0028426E"/>
    <w:rsid w:val="002933C6"/>
    <w:rsid w:val="002A15CA"/>
    <w:rsid w:val="002A35BB"/>
    <w:rsid w:val="002B1491"/>
    <w:rsid w:val="002D37D9"/>
    <w:rsid w:val="00303FAC"/>
    <w:rsid w:val="00317C10"/>
    <w:rsid w:val="00334D95"/>
    <w:rsid w:val="003E7AD3"/>
    <w:rsid w:val="00423E0C"/>
    <w:rsid w:val="004409A0"/>
    <w:rsid w:val="00447397"/>
    <w:rsid w:val="004C4686"/>
    <w:rsid w:val="004F47E5"/>
    <w:rsid w:val="00511A88"/>
    <w:rsid w:val="005142A9"/>
    <w:rsid w:val="00545E56"/>
    <w:rsid w:val="005A7CDB"/>
    <w:rsid w:val="00690C11"/>
    <w:rsid w:val="00793FDF"/>
    <w:rsid w:val="007C589C"/>
    <w:rsid w:val="00803BEA"/>
    <w:rsid w:val="00822F39"/>
    <w:rsid w:val="00827D3D"/>
    <w:rsid w:val="00970E18"/>
    <w:rsid w:val="009736D5"/>
    <w:rsid w:val="009A5E40"/>
    <w:rsid w:val="009E3D68"/>
    <w:rsid w:val="00A64D1B"/>
    <w:rsid w:val="00AC0409"/>
    <w:rsid w:val="00AF254D"/>
    <w:rsid w:val="00B22965"/>
    <w:rsid w:val="00B33D0C"/>
    <w:rsid w:val="00B36D05"/>
    <w:rsid w:val="00BB7736"/>
    <w:rsid w:val="00BF13B8"/>
    <w:rsid w:val="00C02B94"/>
    <w:rsid w:val="00C21670"/>
    <w:rsid w:val="00C81525"/>
    <w:rsid w:val="00CA2158"/>
    <w:rsid w:val="00CD0EF3"/>
    <w:rsid w:val="00D16186"/>
    <w:rsid w:val="00D87319"/>
    <w:rsid w:val="00D91CF7"/>
    <w:rsid w:val="00DA0757"/>
    <w:rsid w:val="00DD36E1"/>
    <w:rsid w:val="00DD4738"/>
    <w:rsid w:val="00E8545B"/>
    <w:rsid w:val="00EB3824"/>
    <w:rsid w:val="00EB5C6F"/>
    <w:rsid w:val="00EB67EB"/>
    <w:rsid w:val="00F11058"/>
    <w:rsid w:val="00F64C86"/>
    <w:rsid w:val="00F6653C"/>
    <w:rsid w:val="00F830C2"/>
    <w:rsid w:val="00F83605"/>
    <w:rsid w:val="00F908C3"/>
    <w:rsid w:val="00F9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89C"/>
    <w:rPr>
      <w:sz w:val="24"/>
      <w:szCs w:val="24"/>
      <w:lang w:val="es-ES_tradnl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736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A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736D5"/>
    <w:rPr>
      <w:rFonts w:ascii="Arial" w:eastAsia="MS Mincho" w:hAnsi="Arial" w:cs="Arial"/>
      <w:b/>
      <w:bCs/>
      <w:sz w:val="26"/>
      <w:szCs w:val="26"/>
      <w:lang w:val="es-AR" w:eastAsia="es-ES" w:bidi="ar-SA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822F39"/>
    <w:rPr>
      <w:rFonts w:cs="Times New Roman"/>
      <w:color w:val="0000FF"/>
      <w:u w:val="single"/>
    </w:rPr>
  </w:style>
  <w:style w:type="character" w:customStyle="1" w:styleId="HeaderChar1">
    <w:name w:val="Header Char1"/>
    <w:basedOn w:val="DefaultParagraphFont"/>
    <w:uiPriority w:val="99"/>
    <w:locked/>
    <w:rsid w:val="009736D5"/>
    <w:rPr>
      <w:rFonts w:ascii="Cambria" w:eastAsia="MS Mincho" w:hAnsi="Cambria" w:cs="Times New Roman"/>
      <w:sz w:val="24"/>
      <w:szCs w:val="24"/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80</Words>
  <Characters>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Juan Furlino</dc:creator>
  <cp:keywords/>
  <dc:description/>
  <cp:lastModifiedBy>hggonzalez</cp:lastModifiedBy>
  <cp:revision>2</cp:revision>
  <cp:lastPrinted>2014-02-25T14:23:00Z</cp:lastPrinted>
  <dcterms:created xsi:type="dcterms:W3CDTF">2014-03-11T13:08:00Z</dcterms:created>
  <dcterms:modified xsi:type="dcterms:W3CDTF">2014-03-11T13:08:00Z</dcterms:modified>
</cp:coreProperties>
</file>